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642D1A48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7557DD">
        <w:rPr>
          <w:kern w:val="3"/>
          <w:lang w:val="en-US" w:eastAsia="ar-SA"/>
        </w:rPr>
        <w:t>01.07.2026.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7BF2B663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7557DD">
        <w:rPr>
          <w:b/>
          <w:bCs/>
          <w:kern w:val="3"/>
          <w:lang w:val="en-US" w:eastAsia="ar-SA"/>
        </w:rPr>
        <w:t xml:space="preserve"> </w:t>
      </w:r>
      <w:r w:rsidR="007557DD">
        <w:rPr>
          <w:b/>
          <w:bCs/>
          <w:kern w:val="3"/>
          <w:lang w:val="sr-Cyrl-RS" w:eastAsia="ar-SA"/>
        </w:rPr>
        <w:t>Материјал за машинску радионицу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DF478FC" w:rsidR="00EC05A7" w:rsidRPr="007557DD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7557DD">
        <w:rPr>
          <w:b/>
          <w:kern w:val="3"/>
          <w:lang w:val="sr-Cyrl-RS" w:eastAsia="ar-SA"/>
        </w:rPr>
        <w:t xml:space="preserve"> До 75.000,00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1A569C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7557DD">
        <w:rPr>
          <w:kern w:val="3"/>
          <w:lang w:val="sr-Cyrl-RS" w:eastAsia="ar-SA"/>
        </w:rPr>
        <w:t>08.07.2026.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1E657332" w14:textId="13662D7A" w:rsidR="007557DD" w:rsidRPr="00A3396B" w:rsidRDefault="007557DD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063/113-45-73</w:t>
      </w:r>
    </w:p>
    <w:sectPr w:rsidR="007557DD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BD2E" w14:textId="77777777" w:rsidR="001B20E3" w:rsidRDefault="001B20E3">
      <w:r>
        <w:separator/>
      </w:r>
    </w:p>
  </w:endnote>
  <w:endnote w:type="continuationSeparator" w:id="0">
    <w:p w14:paraId="3B72F0FB" w14:textId="77777777" w:rsidR="001B20E3" w:rsidRDefault="001B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9935B" w14:textId="77777777" w:rsidR="001B20E3" w:rsidRDefault="001B20E3">
      <w:r>
        <w:separator/>
      </w:r>
    </w:p>
  </w:footnote>
  <w:footnote w:type="continuationSeparator" w:id="0">
    <w:p w14:paraId="75AB2D15" w14:textId="77777777" w:rsidR="001B20E3" w:rsidRDefault="001B2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398485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02B97"/>
    <w:rsid w:val="000341F2"/>
    <w:rsid w:val="00035EA9"/>
    <w:rsid w:val="001B20E3"/>
    <w:rsid w:val="001C1ADE"/>
    <w:rsid w:val="001C3136"/>
    <w:rsid w:val="0039006E"/>
    <w:rsid w:val="00393D92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557DD"/>
    <w:rsid w:val="00824215"/>
    <w:rsid w:val="008432DD"/>
    <w:rsid w:val="00864A03"/>
    <w:rsid w:val="008F1A79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2026-07-01T06:08:00Z</dcterms:modified>
</cp:coreProperties>
</file>